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FD4C29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66780BE" w:rsidR="00AB4253" w:rsidRDefault="00C22222" w:rsidP="006F0373">
      <w:pPr>
        <w:spacing w:after="0"/>
        <w:jc w:val="both"/>
        <w:rPr>
          <w:noProof/>
        </w:rPr>
      </w:pPr>
      <w:r w:rsidRPr="00C22222">
        <w:rPr>
          <w:noProof/>
        </w:rPr>
        <w:drawing>
          <wp:inline distT="0" distB="0" distL="0" distR="0" wp14:anchorId="6BC2D09D" wp14:editId="7F1BDCAC">
            <wp:extent cx="5525271" cy="2210108"/>
            <wp:effectExtent l="0" t="0" r="0" b="0"/>
            <wp:docPr id="14185033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03325" name="Slika 1" descr="Slika, ki vsebuje besede besedilo, posnetek zaslona, pisava, številka&#10;&#10;Vsebina, ustvarjena z UI, morda ni pravilna."/>
                    <pic:cNvPicPr/>
                  </pic:nvPicPr>
                  <pic:blipFill>
                    <a:blip r:embed="rId13"/>
                    <a:stretch>
                      <a:fillRect/>
                    </a:stretch>
                  </pic:blipFill>
                  <pic:spPr>
                    <a:xfrm>
                      <a:off x="0" y="0"/>
                      <a:ext cx="5525271" cy="221010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6D3603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4347F">
        <w:rPr>
          <w:rFonts w:ascii="Garamond" w:eastAsia="Times New Roman" w:hAnsi="Garamond"/>
          <w:b/>
          <w:bCs/>
          <w:lang w:eastAsia="sl-SI"/>
        </w:rPr>
        <w:t>PERINDOPRIL IN DIURETIKI</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4347F">
        <w:rPr>
          <w:rFonts w:ascii="Garamond" w:eastAsia="Times New Roman" w:hAnsi="Garamond"/>
          <w:b/>
          <w:bCs/>
          <w:lang w:eastAsia="sl-SI"/>
        </w:rPr>
        <w:t>C09BA04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C07F8" w14:textId="77777777" w:rsidR="00FE3D61" w:rsidRDefault="00FE3D61" w:rsidP="00E5569B">
      <w:pPr>
        <w:spacing w:after="0"/>
      </w:pPr>
      <w:r>
        <w:separator/>
      </w:r>
    </w:p>
  </w:endnote>
  <w:endnote w:type="continuationSeparator" w:id="0">
    <w:p w14:paraId="4852E8A9" w14:textId="77777777" w:rsidR="00FE3D61" w:rsidRDefault="00FE3D6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6AEB8" w14:textId="77777777" w:rsidR="00FE3D61" w:rsidRDefault="00FE3D61" w:rsidP="00E5569B">
      <w:pPr>
        <w:spacing w:after="0"/>
      </w:pPr>
      <w:r>
        <w:separator/>
      </w:r>
    </w:p>
  </w:footnote>
  <w:footnote w:type="continuationSeparator" w:id="0">
    <w:p w14:paraId="2A1DE233" w14:textId="77777777" w:rsidR="00FE3D61" w:rsidRDefault="00FE3D6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E3D61"/>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63561"/>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2026-01-21T14:11:00Z</dcterms:created>
  <dcterms:modified xsi:type="dcterms:W3CDTF">2026-01-21T14:11:00Z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